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9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41"/>
        <w:gridCol w:w="648"/>
        <w:gridCol w:w="2382"/>
        <w:gridCol w:w="273"/>
        <w:gridCol w:w="7353"/>
      </w:tblGrid>
      <w:tr w:rsidR="003D1B71" w:rsidRPr="00CA16E3" w14:paraId="572EA7F2" w14:textId="77777777" w:rsidTr="00A770BD">
        <w:trPr>
          <w:trHeight w:val="2076"/>
        </w:trPr>
        <w:tc>
          <w:tcPr>
            <w:tcW w:w="3771" w:type="dxa"/>
            <w:gridSpan w:val="3"/>
            <w:vMerge w:val="restart"/>
            <w:tcBorders>
              <w:bottom w:val="nil"/>
            </w:tcBorders>
          </w:tcPr>
          <w:p w14:paraId="3C5C668A" w14:textId="77777777" w:rsidR="003D1B71" w:rsidRPr="00665F95" w:rsidRDefault="00B4768D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3C4B608B" wp14:editId="32C384AC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735965</wp:posOffset>
                  </wp:positionV>
                  <wp:extent cx="1790700" cy="1735722"/>
                  <wp:effectExtent l="19050" t="0" r="19050" b="51244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3572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" w:type="dxa"/>
            <w:vMerge w:val="restart"/>
            <w:tcBorders>
              <w:bottom w:val="nil"/>
            </w:tcBorders>
          </w:tcPr>
          <w:p w14:paraId="3FD683B1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9F2936" w:themeColor="accent2"/>
              </w:rPr>
            </w:pPr>
          </w:p>
        </w:tc>
        <w:tc>
          <w:tcPr>
            <w:tcW w:w="7353" w:type="dxa"/>
            <w:tcBorders>
              <w:bottom w:val="nil"/>
            </w:tcBorders>
          </w:tcPr>
          <w:p w14:paraId="2386E2B0" w14:textId="77777777" w:rsidR="00B4768D" w:rsidRPr="00B4768D" w:rsidRDefault="00C75CAB" w:rsidP="00B4768D">
            <w:pPr>
              <w:pStyle w:val="Ttulo"/>
              <w:spacing w:after="240"/>
              <w:jc w:val="center"/>
              <w:rPr>
                <w:rFonts w:ascii="Cambria Math" w:hAnsi="Cambria Math"/>
                <w:sz w:val="32"/>
                <w:szCs w:val="32"/>
              </w:rPr>
            </w:pPr>
            <w:r w:rsidRPr="00B4768D">
              <w:rPr>
                <w:rFonts w:ascii="Cambria Math" w:hAnsi="Cambria Math"/>
                <w:sz w:val="32"/>
                <w:szCs w:val="32"/>
              </w:rPr>
              <w:t>Guía del orden de presentación</w:t>
            </w:r>
            <w:r w:rsidR="003D1B71" w:rsidRPr="00B4768D">
              <w:rPr>
                <w:rFonts w:ascii="Cambria Math" w:hAnsi="Cambria Math"/>
                <w:sz w:val="32"/>
                <w:szCs w:val="32"/>
                <w:lang w:bidi="es-ES"/>
              </w:rPr>
              <w:br/>
            </w:r>
            <w:r w:rsidRPr="00B4768D">
              <w:rPr>
                <w:rFonts w:ascii="Cambria Math" w:hAnsi="Cambria Math"/>
                <w:sz w:val="32"/>
                <w:szCs w:val="32"/>
              </w:rPr>
              <w:t>Expediente para proceso de selección de residencias médicas 202</w:t>
            </w:r>
            <w:r w:rsidR="00B4768D" w:rsidRPr="00B4768D">
              <w:rPr>
                <w:rFonts w:ascii="Cambria Math" w:hAnsi="Cambria Math"/>
                <w:sz w:val="32"/>
                <w:szCs w:val="32"/>
              </w:rPr>
              <w:t>2</w:t>
            </w:r>
          </w:p>
          <w:p w14:paraId="08B3350F" w14:textId="77777777" w:rsidR="00B4768D" w:rsidRPr="00B4768D" w:rsidRDefault="00C75CAB" w:rsidP="00B4768D">
            <w:pPr>
              <w:pStyle w:val="Ttulo"/>
              <w:spacing w:after="240"/>
              <w:jc w:val="center"/>
              <w:rPr>
                <w:rFonts w:ascii="Cambria Math" w:hAnsi="Cambria Math"/>
                <w:sz w:val="32"/>
                <w:szCs w:val="32"/>
              </w:rPr>
            </w:pPr>
            <w:r w:rsidRPr="00B4768D">
              <w:rPr>
                <w:rFonts w:ascii="Cambria Math" w:hAnsi="Cambria Math"/>
                <w:sz w:val="32"/>
                <w:szCs w:val="32"/>
              </w:rPr>
              <w:t xml:space="preserve"> – </w:t>
            </w:r>
            <w:r w:rsidRPr="004A6782">
              <w:rPr>
                <w:rFonts w:ascii="Cambria Math" w:hAnsi="Cambria Math"/>
                <w:sz w:val="40"/>
                <w:szCs w:val="40"/>
              </w:rPr>
              <w:t>PRIMERAS MAESTRÍAS</w:t>
            </w:r>
            <w:r w:rsidRPr="00B4768D">
              <w:rPr>
                <w:rFonts w:ascii="Cambria Math" w:hAnsi="Cambria Math"/>
                <w:sz w:val="32"/>
                <w:szCs w:val="32"/>
              </w:rPr>
              <w:t xml:space="preserve"> – </w:t>
            </w:r>
          </w:p>
          <w:p w14:paraId="5E073FFD" w14:textId="77777777" w:rsidR="003D1B71" w:rsidRPr="00CC45ED" w:rsidRDefault="00C75CAB" w:rsidP="00B4768D">
            <w:pPr>
              <w:pStyle w:val="Ttulo"/>
              <w:spacing w:after="240"/>
              <w:jc w:val="center"/>
              <w:rPr>
                <w:rFonts w:ascii="Cambria Math" w:hAnsi="Cambria Math"/>
                <w:sz w:val="40"/>
                <w:szCs w:val="40"/>
              </w:rPr>
            </w:pPr>
            <w:r w:rsidRPr="00CC45ED">
              <w:rPr>
                <w:rFonts w:ascii="Cambria Math" w:hAnsi="Cambria Math"/>
                <w:sz w:val="32"/>
                <w:szCs w:val="32"/>
              </w:rPr>
              <w:t>médicos na</w:t>
            </w:r>
            <w:permStart w:id="359869943" w:edGrp="everyone"/>
            <w:permEnd w:id="359869943"/>
            <w:r w:rsidRPr="00CC45ED">
              <w:rPr>
                <w:rFonts w:ascii="Cambria Math" w:hAnsi="Cambria Math"/>
                <w:sz w:val="32"/>
                <w:szCs w:val="32"/>
              </w:rPr>
              <w:t>cionales o nacionalizados</w:t>
            </w:r>
          </w:p>
        </w:tc>
      </w:tr>
      <w:tr w:rsidR="003D1B71" w:rsidRPr="00CA16E3" w14:paraId="1E286BC3" w14:textId="77777777" w:rsidTr="00A770BD">
        <w:trPr>
          <w:trHeight w:val="1561"/>
        </w:trPr>
        <w:tc>
          <w:tcPr>
            <w:tcW w:w="3771" w:type="dxa"/>
            <w:gridSpan w:val="3"/>
            <w:vMerge/>
            <w:tcBorders>
              <w:bottom w:val="nil"/>
            </w:tcBorders>
          </w:tcPr>
          <w:p w14:paraId="33EDE35B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73" w:type="dxa"/>
            <w:vMerge/>
            <w:tcBorders>
              <w:bottom w:val="nil"/>
            </w:tcBorders>
          </w:tcPr>
          <w:p w14:paraId="4837D7E0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53" w:type="dxa"/>
            <w:vMerge w:val="restart"/>
            <w:tcBorders>
              <w:bottom w:val="nil"/>
            </w:tcBorders>
            <w:vAlign w:val="bottom"/>
          </w:tcPr>
          <w:p w14:paraId="21618099" w14:textId="77777777" w:rsidR="003D1B71" w:rsidRPr="00522253" w:rsidRDefault="00C75CAB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  <w:r w:rsidRPr="00522253">
              <w:rPr>
                <w:rFonts w:ascii="Cambria Math" w:hAnsi="Cambria Math"/>
                <w:szCs w:val="24"/>
              </w:rPr>
              <w:t xml:space="preserve">Datos Generales </w:t>
            </w:r>
          </w:p>
          <w:p w14:paraId="348F275A" w14:textId="77777777" w:rsidR="003D1B71" w:rsidRPr="00522253" w:rsidRDefault="00C75CAB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 w:rsidRPr="00522253">
              <w:rPr>
                <w:rFonts w:ascii="Cambria Math" w:hAnsi="Cambria Math"/>
                <w:sz w:val="24"/>
              </w:rPr>
              <w:t>Solicitud de Ing</w:t>
            </w:r>
            <w:r w:rsidR="000A7DBB">
              <w:rPr>
                <w:rFonts w:ascii="Cambria Math" w:hAnsi="Cambria Math"/>
                <w:sz w:val="24"/>
              </w:rPr>
              <w:t>r</w:t>
            </w:r>
            <w:r w:rsidRPr="00522253">
              <w:rPr>
                <w:rFonts w:ascii="Cambria Math" w:hAnsi="Cambria Math"/>
                <w:sz w:val="24"/>
              </w:rPr>
              <w:t xml:space="preserve">eso a la EEP </w:t>
            </w:r>
            <w:r w:rsidRPr="00522253">
              <w:rPr>
                <w:rFonts w:ascii="Cambria Math" w:hAnsi="Cambria Math"/>
                <w:b/>
                <w:bCs/>
                <w:sz w:val="24"/>
              </w:rPr>
              <w:t>versión 202</w:t>
            </w:r>
            <w:r w:rsidR="00CC45ED" w:rsidRPr="00522253">
              <w:rPr>
                <w:rFonts w:ascii="Cambria Math" w:hAnsi="Cambria Math"/>
                <w:b/>
                <w:bCs/>
                <w:sz w:val="24"/>
              </w:rPr>
              <w:t>2</w:t>
            </w:r>
          </w:p>
          <w:p w14:paraId="72E58341" w14:textId="77777777" w:rsidR="003D1B71" w:rsidRPr="00522253" w:rsidRDefault="00C75CAB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 w:rsidRPr="00522253">
              <w:rPr>
                <w:rFonts w:ascii="Cambria Math" w:hAnsi="Cambria Math"/>
                <w:sz w:val="24"/>
              </w:rPr>
              <w:t xml:space="preserve">Índice de contenidos </w:t>
            </w:r>
          </w:p>
          <w:p w14:paraId="69E95377" w14:textId="77777777" w:rsidR="003D1B71" w:rsidRPr="00522253" w:rsidRDefault="00CC45ED" w:rsidP="00A770BD">
            <w:pPr>
              <w:pStyle w:val="Experiencia"/>
              <w:spacing w:after="0"/>
              <w:rPr>
                <w:rFonts w:ascii="Cambria Math" w:hAnsi="Cambria Math"/>
                <w:sz w:val="24"/>
              </w:rPr>
            </w:pPr>
            <w:r w:rsidRPr="00522253">
              <w:rPr>
                <w:rFonts w:ascii="Cambria Math" w:hAnsi="Cambria Math"/>
                <w:sz w:val="24"/>
              </w:rPr>
              <w:t>Título</w:t>
            </w:r>
            <w:r w:rsidR="00C75CAB" w:rsidRPr="00522253">
              <w:rPr>
                <w:rFonts w:ascii="Cambria Math" w:hAnsi="Cambria Math"/>
                <w:sz w:val="24"/>
              </w:rPr>
              <w:t xml:space="preserve"> de licenciatura de </w:t>
            </w:r>
            <w:r w:rsidRPr="00522253">
              <w:rPr>
                <w:rFonts w:ascii="Cambria Math" w:hAnsi="Cambria Math"/>
                <w:sz w:val="24"/>
              </w:rPr>
              <w:t>Medicina</w:t>
            </w:r>
          </w:p>
          <w:p w14:paraId="3733EA00" w14:textId="77777777" w:rsidR="003D1B71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 xml:space="preserve">Documento </w:t>
            </w:r>
            <w:r w:rsidR="006A5E29">
              <w:rPr>
                <w:rFonts w:ascii="Cambria Math" w:hAnsi="Cambria Math"/>
                <w:sz w:val="24"/>
                <w:szCs w:val="24"/>
              </w:rPr>
              <w:t xml:space="preserve">personal </w:t>
            </w:r>
            <w:r w:rsidRPr="00522253">
              <w:rPr>
                <w:rFonts w:ascii="Cambria Math" w:hAnsi="Cambria Math"/>
                <w:sz w:val="24"/>
                <w:szCs w:val="24"/>
              </w:rPr>
              <w:t xml:space="preserve">de identificación a </w:t>
            </w:r>
            <w:r w:rsidRPr="00522253">
              <w:rPr>
                <w:rFonts w:ascii="Cambria Math" w:hAnsi="Cambria Math"/>
                <w:sz w:val="24"/>
                <w:szCs w:val="24"/>
                <w:u w:val="single"/>
              </w:rPr>
              <w:t>colores</w:t>
            </w:r>
            <w:r w:rsidRPr="00522253">
              <w:rPr>
                <w:rFonts w:ascii="Cambria Math" w:hAnsi="Cambria Math"/>
                <w:sz w:val="24"/>
                <w:szCs w:val="24"/>
              </w:rPr>
              <w:t xml:space="preserve"> (DPI</w:t>
            </w:r>
            <w:r w:rsidR="00137CF9" w:rsidRPr="00522253">
              <w:rPr>
                <w:rFonts w:ascii="Cambria Math" w:hAnsi="Cambria Math"/>
                <w:sz w:val="24"/>
                <w:szCs w:val="24"/>
              </w:rPr>
              <w:t>)</w:t>
            </w:r>
          </w:p>
          <w:p w14:paraId="5DA4DFCF" w14:textId="77777777" w:rsidR="00C75CAB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 xml:space="preserve">Certificación general de estudios de licenciatura </w:t>
            </w:r>
          </w:p>
          <w:p w14:paraId="192AF1ED" w14:textId="77777777" w:rsidR="00C75CAB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>Constancia de colegiado activo</w:t>
            </w:r>
            <w:r w:rsidR="00CC45ED" w:rsidRPr="00522253">
              <w:rPr>
                <w:rFonts w:ascii="Cambria Math" w:hAnsi="Cambria Math"/>
                <w:sz w:val="24"/>
                <w:szCs w:val="24"/>
              </w:rPr>
              <w:t xml:space="preserve"> hasta noviembre 2022</w:t>
            </w:r>
            <w:r w:rsidRPr="00522253">
              <w:rPr>
                <w:rFonts w:ascii="Cambria Math" w:hAnsi="Cambria Math"/>
                <w:sz w:val="24"/>
                <w:szCs w:val="24"/>
              </w:rPr>
              <w:t xml:space="preserve"> </w:t>
            </w:r>
          </w:p>
          <w:p w14:paraId="1F8FCFE4" w14:textId="77777777" w:rsidR="00137CF9" w:rsidRDefault="00137CF9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>Certificado médico de buena salud física y mental reciente</w:t>
            </w:r>
          </w:p>
          <w:p w14:paraId="6B27198B" w14:textId="77777777" w:rsidR="00522253" w:rsidRPr="007F775C" w:rsidRDefault="00522253" w:rsidP="00A770BD">
            <w:pPr>
              <w:pStyle w:val="Prrafodelista"/>
              <w:numPr>
                <w:ilvl w:val="0"/>
                <w:numId w:val="17"/>
              </w:numPr>
              <w:spacing w:after="0"/>
              <w:ind w:left="714" w:hanging="357"/>
              <w:rPr>
                <w:rFonts w:asciiTheme="minorHAnsi" w:hAnsiTheme="minorHAnsi" w:cstheme="minorHAnsi"/>
                <w:b/>
                <w:bCs/>
                <w:i/>
                <w:iCs/>
                <w:color w:val="C00000"/>
                <w:szCs w:val="20"/>
              </w:rPr>
            </w:pPr>
            <w:r w:rsidRPr="007F775C">
              <w:rPr>
                <w:rFonts w:asciiTheme="minorHAnsi" w:hAnsiTheme="minorHAnsi" w:cstheme="minorHAnsi"/>
                <w:b/>
                <w:bCs/>
                <w:i/>
                <w:iCs/>
                <w:color w:val="C00000"/>
                <w:szCs w:val="20"/>
              </w:rPr>
              <w:t>Participante pendiente de graduación debe presentar certificación de su facultad, donde indique fecha de graduación anterior a diciembre de 2022.</w:t>
            </w:r>
          </w:p>
          <w:p w14:paraId="560BE0C8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</w:p>
          <w:p w14:paraId="20BB3917" w14:textId="77777777" w:rsidR="003D1B71" w:rsidRPr="00522253" w:rsidRDefault="00C75CAB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  <w:r w:rsidRPr="00522253">
              <w:rPr>
                <w:rFonts w:ascii="Cambria Math" w:hAnsi="Cambria Math"/>
                <w:szCs w:val="24"/>
              </w:rPr>
              <w:t>Tesis de grado</w:t>
            </w:r>
          </w:p>
          <w:p w14:paraId="4989F86D" w14:textId="77777777" w:rsidR="003D1B71" w:rsidRDefault="00C75CAB" w:rsidP="00A770BD">
            <w:pPr>
              <w:pStyle w:val="Nombredelaescuela"/>
              <w:rPr>
                <w:rFonts w:ascii="Cambria Math" w:hAnsi="Cambria Math"/>
                <w:b w:val="0"/>
                <w:bCs/>
                <w:sz w:val="24"/>
                <w:szCs w:val="24"/>
              </w:rPr>
            </w:pPr>
            <w:r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>Copia de carátula, autorización de impresión</w:t>
            </w:r>
            <w:r w:rsidR="002A058B"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 xml:space="preserve"> y </w:t>
            </w:r>
            <w:r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>resumen.</w:t>
            </w:r>
            <w:r w:rsidR="002A058B" w:rsidRPr="00522253">
              <w:rPr>
                <w:rFonts w:ascii="Cambria Math" w:hAnsi="Cambria Math"/>
                <w:b w:val="0"/>
                <w:bCs/>
                <w:sz w:val="24"/>
                <w:szCs w:val="24"/>
              </w:rPr>
              <w:t xml:space="preserve"> </w:t>
            </w:r>
          </w:p>
          <w:p w14:paraId="4D0C5BF7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</w:p>
          <w:p w14:paraId="6E3101EC" w14:textId="77777777" w:rsidR="003D1B71" w:rsidRPr="00522253" w:rsidRDefault="00C75CAB" w:rsidP="00A770BD">
            <w:pPr>
              <w:pStyle w:val="Ttulo2"/>
              <w:spacing w:before="0" w:after="0"/>
              <w:rPr>
                <w:rFonts w:ascii="Cambria Math" w:hAnsi="Cambria Math"/>
                <w:szCs w:val="24"/>
              </w:rPr>
            </w:pPr>
            <w:r w:rsidRPr="00522253">
              <w:rPr>
                <w:rFonts w:ascii="Cambria Math" w:hAnsi="Cambria Math"/>
                <w:szCs w:val="24"/>
              </w:rPr>
              <w:t>Idiomas y distinciones académicas</w:t>
            </w:r>
          </w:p>
          <w:p w14:paraId="6923A9DA" w14:textId="77777777" w:rsidR="003D1B71" w:rsidRPr="00522253" w:rsidRDefault="00C75CAB" w:rsidP="00A770BD">
            <w:pPr>
              <w:rPr>
                <w:rFonts w:ascii="Cambria Math" w:hAnsi="Cambria Math"/>
                <w:sz w:val="24"/>
                <w:szCs w:val="24"/>
              </w:rPr>
            </w:pPr>
            <w:r w:rsidRPr="00522253">
              <w:rPr>
                <w:rFonts w:ascii="Cambria Math" w:hAnsi="Cambria Math"/>
                <w:sz w:val="24"/>
                <w:szCs w:val="24"/>
              </w:rPr>
              <w:t xml:space="preserve">Copia de constancia de nivel de </w:t>
            </w:r>
            <w:r w:rsidR="008F543E" w:rsidRPr="00522253">
              <w:rPr>
                <w:rFonts w:ascii="Cambria Math" w:hAnsi="Cambria Math"/>
                <w:sz w:val="24"/>
                <w:szCs w:val="24"/>
              </w:rPr>
              <w:t>comprensión, escritura y lectura de idioma</w:t>
            </w:r>
            <w:r w:rsidR="00CC45ED" w:rsidRPr="00522253">
              <w:rPr>
                <w:rFonts w:ascii="Cambria Math" w:hAnsi="Cambria Math"/>
                <w:sz w:val="24"/>
                <w:szCs w:val="24"/>
              </w:rPr>
              <w:t xml:space="preserve">s. </w:t>
            </w:r>
            <w:r w:rsidR="008F543E" w:rsidRPr="00522253">
              <w:rPr>
                <w:rFonts w:ascii="Cambria Math" w:hAnsi="Cambria Math"/>
                <w:sz w:val="24"/>
                <w:szCs w:val="24"/>
              </w:rPr>
              <w:t xml:space="preserve"> </w:t>
            </w:r>
          </w:p>
          <w:p w14:paraId="1837F86C" w14:textId="77777777" w:rsidR="008F543E" w:rsidRPr="00CC45ED" w:rsidRDefault="008F543E" w:rsidP="00A770BD">
            <w:pPr>
              <w:rPr>
                <w:rFonts w:ascii="Cambria Math" w:hAnsi="Cambria Math"/>
              </w:rPr>
            </w:pPr>
          </w:p>
          <w:p w14:paraId="3642141D" w14:textId="77777777" w:rsidR="008F543E" w:rsidRPr="00CC45ED" w:rsidRDefault="008F543E" w:rsidP="00A770BD">
            <w:pPr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Constancias de distinciones académicas obtenidas</w:t>
            </w:r>
            <w:r w:rsidR="00CC45ED">
              <w:rPr>
                <w:rFonts w:ascii="Cambria Math" w:hAnsi="Cambria Math"/>
              </w:rPr>
              <w:t>.</w:t>
            </w:r>
          </w:p>
          <w:p w14:paraId="200A5DF3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</w:p>
          <w:p w14:paraId="48C2FCB5" w14:textId="77777777" w:rsidR="003D1B71" w:rsidRPr="00CC45ED" w:rsidRDefault="008F543E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Capacitaciones en el campo de la medicina</w:t>
            </w:r>
            <w:r w:rsidR="006A5E29">
              <w:rPr>
                <w:rFonts w:ascii="Cambria Math" w:hAnsi="Cambria Math"/>
              </w:rPr>
              <w:t xml:space="preserve"> e investigación</w:t>
            </w:r>
          </w:p>
          <w:p w14:paraId="7B6585E4" w14:textId="77777777" w:rsidR="003D1B71" w:rsidRPr="00CC45ED" w:rsidRDefault="008F543E" w:rsidP="00A770BD">
            <w:pPr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Diplomas de participación y/o ponencia en eventos académicos</w:t>
            </w:r>
          </w:p>
          <w:p w14:paraId="00CE6961" w14:textId="77777777" w:rsidR="008F543E" w:rsidRPr="00CC45ED" w:rsidRDefault="008F543E" w:rsidP="00A770BD">
            <w:pPr>
              <w:rPr>
                <w:rFonts w:ascii="Cambria Math" w:hAnsi="Cambria Math"/>
              </w:rPr>
            </w:pPr>
          </w:p>
          <w:p w14:paraId="09AD50EF" w14:textId="77777777" w:rsidR="008F543E" w:rsidRPr="00CC45ED" w:rsidRDefault="008F543E" w:rsidP="00A770BD">
            <w:pPr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 xml:space="preserve">Cursos de investigación </w:t>
            </w:r>
            <w:r w:rsidR="002A058B" w:rsidRPr="00CC45ED">
              <w:rPr>
                <w:rFonts w:ascii="Cambria Math" w:hAnsi="Cambria Math"/>
              </w:rPr>
              <w:t>científica</w:t>
            </w:r>
            <w:r w:rsidR="00CC45ED">
              <w:rPr>
                <w:rFonts w:ascii="Cambria Math" w:hAnsi="Cambria Math"/>
              </w:rPr>
              <w:t>, seminarios, Webinar, entre otros.</w:t>
            </w:r>
          </w:p>
          <w:p w14:paraId="5906981F" w14:textId="77777777" w:rsidR="00A770BD" w:rsidRDefault="00A770BD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</w:p>
          <w:p w14:paraId="6D06C48C" w14:textId="77777777" w:rsidR="003D1B71" w:rsidRPr="00CC45ED" w:rsidRDefault="008F543E" w:rsidP="00A770BD">
            <w:pPr>
              <w:pStyle w:val="Ttulo2"/>
              <w:spacing w:before="0" w:after="0"/>
              <w:rPr>
                <w:rFonts w:ascii="Cambria Math" w:hAnsi="Cambria Math"/>
              </w:rPr>
            </w:pPr>
            <w:r w:rsidRPr="00CC45ED">
              <w:rPr>
                <w:rFonts w:ascii="Cambria Math" w:hAnsi="Cambria Math"/>
              </w:rPr>
              <w:t>Actividades gremiales, culturales, deportivas</w:t>
            </w:r>
          </w:p>
          <w:p w14:paraId="37AF2AF1" w14:textId="77777777" w:rsidR="003D1B71" w:rsidRDefault="008F543E" w:rsidP="00665F95">
            <w:pPr>
              <w:spacing w:line="216" w:lineRule="auto"/>
            </w:pPr>
            <w:r w:rsidRPr="00CC45ED">
              <w:rPr>
                <w:rFonts w:ascii="Cambria Math" w:hAnsi="Cambria Math"/>
              </w:rPr>
              <w:t>Constancia de institución reconocida</w:t>
            </w:r>
            <w:r>
              <w:t xml:space="preserve">  </w:t>
            </w:r>
          </w:p>
          <w:p w14:paraId="560F3199" w14:textId="77777777" w:rsidR="00CC45ED" w:rsidRDefault="00CC45ED" w:rsidP="00665F95">
            <w:pPr>
              <w:spacing w:line="216" w:lineRule="auto"/>
            </w:pPr>
          </w:p>
          <w:p w14:paraId="1FEE9074" w14:textId="77777777" w:rsidR="00CC45ED" w:rsidRPr="00522253" w:rsidRDefault="006A5E29" w:rsidP="00522253">
            <w:pPr>
              <w:pStyle w:val="Prrafodelista"/>
              <w:numPr>
                <w:ilvl w:val="0"/>
                <w:numId w:val="16"/>
              </w:numPr>
              <w:spacing w:line="216" w:lineRule="auto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color w:val="C00000"/>
              </w:rPr>
              <w:t xml:space="preserve">Participante que 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>ha</w:t>
            </w:r>
            <w:r>
              <w:rPr>
                <w:b/>
                <w:bCs/>
                <w:i/>
                <w:iCs/>
                <w:color w:val="C00000"/>
              </w:rPr>
              <w:t>ya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 xml:space="preserve"> estado inscrito en </w:t>
            </w:r>
            <w:r w:rsidR="00522253" w:rsidRPr="00522253">
              <w:rPr>
                <w:b/>
                <w:bCs/>
                <w:i/>
                <w:iCs/>
                <w:color w:val="C00000"/>
              </w:rPr>
              <w:t>algún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 xml:space="preserve"> programa de postgrado de la </w:t>
            </w:r>
            <w:r w:rsidR="00522253" w:rsidRPr="00522253">
              <w:rPr>
                <w:b/>
                <w:bCs/>
                <w:i/>
                <w:iCs/>
                <w:color w:val="C00000"/>
              </w:rPr>
              <w:t xml:space="preserve">Facultad de Ciencias Médicas 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>USAC</w:t>
            </w:r>
            <w:r w:rsidR="00522253" w:rsidRPr="00522253">
              <w:rPr>
                <w:b/>
                <w:bCs/>
                <w:i/>
                <w:iCs/>
                <w:color w:val="C00000"/>
              </w:rPr>
              <w:t>,</w:t>
            </w:r>
            <w:r w:rsidR="00CC45ED" w:rsidRPr="00522253">
              <w:rPr>
                <w:b/>
                <w:bCs/>
                <w:i/>
                <w:iCs/>
                <w:color w:val="C00000"/>
              </w:rPr>
              <w:t xml:space="preserve"> debe presentar solvencia de pagos.</w:t>
            </w:r>
          </w:p>
        </w:tc>
      </w:tr>
      <w:tr w:rsidR="003D1B71" w:rsidRPr="00CA16E3" w14:paraId="53877E9B" w14:textId="77777777" w:rsidTr="00A770BD">
        <w:trPr>
          <w:trHeight w:val="1143"/>
        </w:trPr>
        <w:tc>
          <w:tcPr>
            <w:tcW w:w="741" w:type="dxa"/>
          </w:tcPr>
          <w:p w14:paraId="0FBAE578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9F2936" w:themeColor="accent2"/>
                <w:lang w:val="es-ES_tradnl"/>
              </w:rPr>
            </w:pPr>
          </w:p>
        </w:tc>
        <w:tc>
          <w:tcPr>
            <w:tcW w:w="3029" w:type="dxa"/>
            <w:gridSpan w:val="2"/>
          </w:tcPr>
          <w:p w14:paraId="1001E6F7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9F2936" w:themeColor="accent2"/>
                <w:lang w:val="es-ES_tradnl"/>
              </w:rPr>
            </w:pPr>
          </w:p>
        </w:tc>
        <w:tc>
          <w:tcPr>
            <w:tcW w:w="273" w:type="dxa"/>
            <w:vMerge/>
          </w:tcPr>
          <w:p w14:paraId="34065850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7276D2F2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378994FD" w14:textId="77777777" w:rsidTr="00A770BD">
        <w:trPr>
          <w:trHeight w:val="533"/>
        </w:trPr>
        <w:tc>
          <w:tcPr>
            <w:tcW w:w="741" w:type="dxa"/>
          </w:tcPr>
          <w:p w14:paraId="1010E158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72A1A90F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1C57B9A" wp14:editId="60237080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3DB4CF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07f09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3EDF9837" w14:textId="77777777" w:rsidR="003D1B71" w:rsidRPr="00CA16E3" w:rsidRDefault="00281F4F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645700282"/>
                <w:placeholder>
                  <w:docPart w:val="53507C4D3E994B4FBC2F86B1C9E4383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dirección]</w:t>
                </w:r>
              </w:sdtContent>
            </w:sdt>
          </w:p>
          <w:p w14:paraId="22DF41E3" w14:textId="77777777" w:rsidR="003D1B71" w:rsidRPr="00CA16E3" w:rsidRDefault="00281F4F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798381348"/>
                <w:placeholder>
                  <w:docPart w:val="D79866675A6849DEAC3EA9CA310FBE7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[Ciudad, código postal]</w:t>
                </w:r>
              </w:sdtContent>
            </w:sdt>
          </w:p>
        </w:tc>
        <w:tc>
          <w:tcPr>
            <w:tcW w:w="273" w:type="dxa"/>
            <w:vMerge/>
          </w:tcPr>
          <w:p w14:paraId="69EF5503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1D9D5319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2583119" w14:textId="77777777" w:rsidTr="00A770BD">
        <w:trPr>
          <w:trHeight w:val="179"/>
        </w:trPr>
        <w:tc>
          <w:tcPr>
            <w:tcW w:w="741" w:type="dxa"/>
          </w:tcPr>
          <w:p w14:paraId="34257C83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029" w:type="dxa"/>
            <w:gridSpan w:val="2"/>
            <w:vAlign w:val="center"/>
          </w:tcPr>
          <w:p w14:paraId="1D2675D3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73" w:type="dxa"/>
            <w:vMerge/>
          </w:tcPr>
          <w:p w14:paraId="6782D706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217FE3F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1CD11AA" w14:textId="77777777" w:rsidTr="00A770BD">
        <w:trPr>
          <w:trHeight w:val="613"/>
        </w:trPr>
        <w:tc>
          <w:tcPr>
            <w:tcW w:w="741" w:type="dxa"/>
          </w:tcPr>
          <w:p w14:paraId="4C606DCA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2A60B2D4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A9FC91F" wp14:editId="6EF3964E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C31233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9f2936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5AB93DB0" w14:textId="77777777" w:rsidR="003D1B71" w:rsidRPr="00CA16E3" w:rsidRDefault="00281F4F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701595270"/>
                <w:placeholder>
                  <w:docPart w:val="5C0C76F9A79F4C8599B04B568F0C718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teléfono]</w:t>
                </w:r>
              </w:sdtContent>
            </w:sdt>
          </w:p>
        </w:tc>
        <w:tc>
          <w:tcPr>
            <w:tcW w:w="273" w:type="dxa"/>
            <w:vMerge/>
          </w:tcPr>
          <w:p w14:paraId="0F807E81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4F81CE1D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B62082B" w14:textId="77777777" w:rsidTr="00A770BD">
        <w:trPr>
          <w:trHeight w:val="179"/>
        </w:trPr>
        <w:tc>
          <w:tcPr>
            <w:tcW w:w="741" w:type="dxa"/>
          </w:tcPr>
          <w:p w14:paraId="732B8C82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029" w:type="dxa"/>
            <w:gridSpan w:val="2"/>
            <w:vAlign w:val="center"/>
          </w:tcPr>
          <w:p w14:paraId="68BA4AB0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73" w:type="dxa"/>
            <w:vMerge/>
          </w:tcPr>
          <w:p w14:paraId="4DD03EB1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4901F6B3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976D4C0" w14:textId="77777777" w:rsidTr="00A770BD">
        <w:trPr>
          <w:trHeight w:val="622"/>
        </w:trPr>
        <w:tc>
          <w:tcPr>
            <w:tcW w:w="741" w:type="dxa"/>
          </w:tcPr>
          <w:p w14:paraId="2AE03CFA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77901743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1DA2BB2" wp14:editId="79CAFACA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89488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4e8542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6DD95A60" w14:textId="77777777" w:rsidR="003D1B71" w:rsidRPr="00CA16E3" w:rsidRDefault="00281F4F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1997099910"/>
                <w:placeholder>
                  <w:docPart w:val="EACA9C1794E444D2A9C37FEBB298BB5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correo electrónico]</w:t>
                </w:r>
              </w:sdtContent>
            </w:sdt>
          </w:p>
        </w:tc>
        <w:tc>
          <w:tcPr>
            <w:tcW w:w="273" w:type="dxa"/>
            <w:vMerge/>
          </w:tcPr>
          <w:p w14:paraId="466D0A96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603C041E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A32932B" w14:textId="77777777" w:rsidTr="00A770BD">
        <w:trPr>
          <w:trHeight w:val="170"/>
        </w:trPr>
        <w:tc>
          <w:tcPr>
            <w:tcW w:w="741" w:type="dxa"/>
          </w:tcPr>
          <w:p w14:paraId="5ECCD27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029" w:type="dxa"/>
            <w:gridSpan w:val="2"/>
            <w:vAlign w:val="center"/>
          </w:tcPr>
          <w:p w14:paraId="72B418A4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73" w:type="dxa"/>
            <w:vMerge/>
          </w:tcPr>
          <w:p w14:paraId="022248D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7851EE5E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9ACCAEB" w14:textId="77777777" w:rsidTr="00A770BD">
        <w:trPr>
          <w:trHeight w:val="622"/>
        </w:trPr>
        <w:tc>
          <w:tcPr>
            <w:tcW w:w="741" w:type="dxa"/>
          </w:tcPr>
          <w:p w14:paraId="0144D5AE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8" w:type="dxa"/>
            <w:tcMar>
              <w:left w:w="0" w:type="dxa"/>
              <w:right w:w="0" w:type="dxa"/>
            </w:tcMar>
            <w:vAlign w:val="center"/>
          </w:tcPr>
          <w:p w14:paraId="48C62DD5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7B04213F" wp14:editId="687C767B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063012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NyO3zIAAL39AAAOAAAAZHJzL2Uyb0RvYy54bWyknduOI8mRpu8X2Hcg&#10;8nIAqRjniEJXC7PqlT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t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1b587c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14:paraId="75D91201" w14:textId="77777777" w:rsidR="003D1B71" w:rsidRPr="00CA16E3" w:rsidRDefault="00137CF9" w:rsidP="00380FD1">
            <w:pPr>
              <w:pStyle w:val="Informacin"/>
              <w:rPr>
                <w:lang w:val="es-ES_tradnl"/>
              </w:rPr>
            </w:pPr>
            <w:r w:rsidRPr="00137CF9">
              <w:rPr>
                <w:lang w:val="es-ES_tradnl"/>
              </w:rPr>
              <w:t>[</w:t>
            </w:r>
            <w:r>
              <w:rPr>
                <w:lang w:val="es-ES_tradnl"/>
              </w:rPr>
              <w:t>Red social</w:t>
            </w:r>
            <w:r w:rsidRPr="00137CF9">
              <w:rPr>
                <w:lang w:val="es-ES_tradnl"/>
              </w:rPr>
              <w:t>]</w:t>
            </w:r>
          </w:p>
        </w:tc>
        <w:tc>
          <w:tcPr>
            <w:tcW w:w="273" w:type="dxa"/>
            <w:vMerge/>
          </w:tcPr>
          <w:p w14:paraId="23949C90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53" w:type="dxa"/>
            <w:vMerge/>
          </w:tcPr>
          <w:p w14:paraId="1746FEE1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5FC60DD5" w14:textId="77777777" w:rsidTr="00A770BD">
        <w:trPr>
          <w:trHeight w:val="4002"/>
        </w:trPr>
        <w:tc>
          <w:tcPr>
            <w:tcW w:w="741" w:type="dxa"/>
          </w:tcPr>
          <w:p w14:paraId="14F1504C" w14:textId="77777777" w:rsidR="003D1B71" w:rsidRPr="00CA16E3" w:rsidRDefault="003D1B71" w:rsidP="00222466">
            <w:pPr>
              <w:rPr>
                <w:color w:val="9F2936" w:themeColor="accent2"/>
                <w:lang w:val="es-ES_tradnl"/>
              </w:rPr>
            </w:pPr>
          </w:p>
        </w:tc>
        <w:tc>
          <w:tcPr>
            <w:tcW w:w="3029" w:type="dxa"/>
            <w:gridSpan w:val="2"/>
          </w:tcPr>
          <w:p w14:paraId="08A22C8F" w14:textId="77777777" w:rsidR="003D1B71" w:rsidRPr="00CA16E3" w:rsidRDefault="003D1B71" w:rsidP="00222466">
            <w:pPr>
              <w:rPr>
                <w:color w:val="9F2936" w:themeColor="accent2"/>
                <w:lang w:val="es-ES_tradnl"/>
              </w:rPr>
            </w:pPr>
          </w:p>
        </w:tc>
        <w:tc>
          <w:tcPr>
            <w:tcW w:w="273" w:type="dxa"/>
          </w:tcPr>
          <w:p w14:paraId="50941F39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7353" w:type="dxa"/>
            <w:vMerge/>
          </w:tcPr>
          <w:p w14:paraId="5D7EAD2A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4C0D7B98" w14:textId="77777777" w:rsidR="007F5B63" w:rsidRPr="00CA16E3" w:rsidRDefault="007F5B63" w:rsidP="00A770BD">
      <w:pPr>
        <w:pStyle w:val="Textoindependiente"/>
        <w:rPr>
          <w:lang w:val="es-ES_tradnl"/>
        </w:rPr>
      </w:pPr>
    </w:p>
    <w:sectPr w:rsidR="007F5B63" w:rsidRPr="00CA16E3" w:rsidSect="007F775C">
      <w:headerReference w:type="even" r:id="rId20"/>
      <w:headerReference w:type="default" r:id="rId21"/>
      <w:footerReference w:type="default" r:id="rId22"/>
      <w:headerReference w:type="first" r:id="rId23"/>
      <w:type w:val="continuous"/>
      <w:pgSz w:w="11906" w:h="16838" w:code="9"/>
      <w:pgMar w:top="720" w:right="720" w:bottom="720" w:left="72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3DFE9" w14:textId="77777777" w:rsidR="00281F4F" w:rsidRDefault="00281F4F" w:rsidP="00590471">
      <w:r>
        <w:separator/>
      </w:r>
    </w:p>
  </w:endnote>
  <w:endnote w:type="continuationSeparator" w:id="0">
    <w:p w14:paraId="0BCAF40D" w14:textId="77777777" w:rsidR="00281F4F" w:rsidRDefault="00281F4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830890"/>
      <w:docPartObj>
        <w:docPartGallery w:val="Page Numbers (Bottom of Page)"/>
        <w:docPartUnique/>
      </w:docPartObj>
    </w:sdtPr>
    <w:sdtEndPr/>
    <w:sdtContent>
      <w:p w14:paraId="0FBB3E91" w14:textId="77777777" w:rsidR="007F775C" w:rsidRDefault="007F775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5C010B" w14:textId="77777777" w:rsidR="00522253" w:rsidRDefault="00522253">
    <w:pPr>
      <w:pStyle w:val="Piedepgina"/>
    </w:pPr>
  </w:p>
  <w:p w14:paraId="6DA0B798" w14:textId="71A364B2" w:rsidR="00B11345" w:rsidRPr="00B11345" w:rsidRDefault="00B11345">
    <w:pPr>
      <w:pStyle w:val="Piedepgina"/>
      <w:rPr>
        <w:b/>
        <w:bCs/>
        <w:color w:val="002060"/>
      </w:rPr>
    </w:pPr>
    <w:r w:rsidRPr="00B11345">
      <w:rPr>
        <w:b/>
        <w:bCs/>
        <w:color w:val="002060"/>
      </w:rPr>
      <w:t>Escuela de Estudios de Postgrado/Facultad de Ciencias Médicas/USAC</w:t>
    </w:r>
    <w:r w:rsidR="008F4309">
      <w:rPr>
        <w:b/>
        <w:bCs/>
        <w:color w:val="002060"/>
      </w:rPr>
      <w:t xml:space="preserve">                                                     </w:t>
    </w:r>
    <w:r w:rsidR="008F4309" w:rsidRPr="008F4309">
      <w:rPr>
        <w:b/>
        <w:bCs/>
        <w:color w:val="002060"/>
        <w:sz w:val="16"/>
        <w:szCs w:val="16"/>
      </w:rPr>
      <w:t>Editor/Dr</w:t>
    </w:r>
    <w:r w:rsidR="008F4309">
      <w:rPr>
        <w:b/>
        <w:bCs/>
        <w:color w:val="002060"/>
        <w:sz w:val="16"/>
        <w:szCs w:val="16"/>
      </w:rPr>
      <w:t xml:space="preserve">. </w:t>
    </w:r>
    <w:r w:rsidR="008F4309" w:rsidRPr="008F4309">
      <w:rPr>
        <w:b/>
        <w:bCs/>
        <w:color w:val="002060"/>
        <w:sz w:val="16"/>
        <w:szCs w:val="16"/>
      </w:rPr>
      <w:t>Luis</w:t>
    </w:r>
    <w:r w:rsidR="008F4309">
      <w:rPr>
        <w:b/>
        <w:bCs/>
        <w:color w:val="002060"/>
        <w:sz w:val="16"/>
        <w:szCs w:val="16"/>
      </w:rPr>
      <w:t xml:space="preserve"> </w:t>
    </w:r>
    <w:r w:rsidR="008F4309" w:rsidRPr="008F4309">
      <w:rPr>
        <w:b/>
        <w:bCs/>
        <w:color w:val="002060"/>
        <w:sz w:val="16"/>
        <w:szCs w:val="16"/>
      </w:rPr>
      <w:t>Ruiz</w:t>
    </w:r>
    <w:r w:rsidR="00A622EB">
      <w:rPr>
        <w:b/>
        <w:bCs/>
        <w:color w:val="002060"/>
        <w:sz w:val="16"/>
        <w:szCs w:val="16"/>
      </w:rPr>
      <w:t>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7777A" w14:textId="77777777" w:rsidR="00281F4F" w:rsidRDefault="00281F4F" w:rsidP="00590471">
      <w:r>
        <w:separator/>
      </w:r>
    </w:p>
  </w:footnote>
  <w:footnote w:type="continuationSeparator" w:id="0">
    <w:p w14:paraId="02150D47" w14:textId="77777777" w:rsidR="00281F4F" w:rsidRDefault="00281F4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118F3" w14:textId="77777777" w:rsidR="006A5E29" w:rsidRDefault="00281F4F">
    <w:pPr>
      <w:pStyle w:val="Encabezado"/>
    </w:pPr>
    <w:r>
      <w:rPr>
        <w:noProof/>
      </w:rPr>
      <w:pict w14:anchorId="61ADFAD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31501" o:spid="_x0000_s1029" type="#_x0000_t136" style="position:absolute;margin-left:0;margin-top:0;width:421.6pt;height:316.2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 0 2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1EE38" w14:textId="77777777" w:rsidR="00590471" w:rsidRPr="00665F95" w:rsidRDefault="00281F4F" w:rsidP="00060042">
    <w:pPr>
      <w:pStyle w:val="Textoindependiente"/>
    </w:pPr>
    <w:r>
      <w:rPr>
        <w:noProof/>
      </w:rPr>
      <w:pict w14:anchorId="6A7C43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31502" o:spid="_x0000_s1030" type="#_x0000_t136" style="position:absolute;margin-left:0;margin-top:0;width:421.6pt;height:316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 0 2 2"/>
          <w10:wrap anchorx="margin" anchory="margin"/>
        </v:shape>
      </w:pict>
    </w:r>
    <w:r w:rsidR="00310F17"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C45A0D4" wp14:editId="5637A96D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C1C50B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hFXfv/jKBgCb&#10;3yYADgAAAAAAAAAAAAAAAAAuAgAAZHJzL2Uyb0RvYy54bWxQSwECLQAUAAYACAAAACEAURLqK+IA&#10;AAAOAQAADwAAAAAAAAAAAAAAAABSzQYAZHJzL2Rvd25yZXYueG1sUEsFBgAAAAAEAAQA8wAAAGHO&#10;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f2936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07f09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f07f09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07f09 [3204]" stroked="f">
                  <v:fill opacity="11796f" color2="#9f2936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f2936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f2936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f2936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f2936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f2936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25B51" w14:textId="77777777" w:rsidR="006A5E29" w:rsidRDefault="00281F4F">
    <w:pPr>
      <w:pStyle w:val="Encabezado"/>
    </w:pPr>
    <w:r>
      <w:rPr>
        <w:noProof/>
      </w:rPr>
      <w:pict w14:anchorId="306B8E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8931500" o:spid="_x0000_s1028" type="#_x0000_t136" style="position:absolute;margin-left:0;margin-top:0;width:421.6pt;height:316.2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 0 2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E8542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8DC2208"/>
    <w:multiLevelType w:val="hybridMultilevel"/>
    <w:tmpl w:val="15F6C9B4"/>
    <w:lvl w:ilvl="0" w:tplc="624C80F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  <w:sz w:val="22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4E8542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10AB9"/>
    <w:multiLevelType w:val="hybridMultilevel"/>
    <w:tmpl w:val="11F40468"/>
    <w:lvl w:ilvl="0" w:tplc="AE7A15F0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57300339">
    <w:abstractNumId w:val="10"/>
  </w:num>
  <w:num w:numId="2" w16cid:durableId="872889578">
    <w:abstractNumId w:val="12"/>
  </w:num>
  <w:num w:numId="3" w16cid:durableId="1830556888">
    <w:abstractNumId w:val="9"/>
  </w:num>
  <w:num w:numId="4" w16cid:durableId="1185099322">
    <w:abstractNumId w:val="16"/>
  </w:num>
  <w:num w:numId="5" w16cid:durableId="120805154">
    <w:abstractNumId w:val="14"/>
  </w:num>
  <w:num w:numId="6" w16cid:durableId="1238128009">
    <w:abstractNumId w:val="8"/>
  </w:num>
  <w:num w:numId="7" w16cid:durableId="50154593">
    <w:abstractNumId w:val="3"/>
  </w:num>
  <w:num w:numId="8" w16cid:durableId="1094978050">
    <w:abstractNumId w:val="2"/>
  </w:num>
  <w:num w:numId="9" w16cid:durableId="2093895663">
    <w:abstractNumId w:val="1"/>
  </w:num>
  <w:num w:numId="10" w16cid:durableId="107284720">
    <w:abstractNumId w:val="0"/>
  </w:num>
  <w:num w:numId="11" w16cid:durableId="1141314661">
    <w:abstractNumId w:val="7"/>
  </w:num>
  <w:num w:numId="12" w16cid:durableId="587082604">
    <w:abstractNumId w:val="6"/>
  </w:num>
  <w:num w:numId="13" w16cid:durableId="1213804742">
    <w:abstractNumId w:val="5"/>
  </w:num>
  <w:num w:numId="14" w16cid:durableId="1139881067">
    <w:abstractNumId w:val="4"/>
  </w:num>
  <w:num w:numId="15" w16cid:durableId="62029077">
    <w:abstractNumId w:val="15"/>
  </w:num>
  <w:num w:numId="16" w16cid:durableId="1322349326">
    <w:abstractNumId w:val="11"/>
  </w:num>
  <w:num w:numId="17" w16cid:durableId="16566907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GvJNjBVgQZK9DCcxeKq98DVseE7rBZXbXEkYz+G//mUXgBvRwZBCC29STNgoyjIcGF2ZN2slnR4AAmvSschSAw==" w:salt="xsxzo+6sDrZnVIi2VkJzEg==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savePreviewPicture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DA"/>
    <w:rsid w:val="00004546"/>
    <w:rsid w:val="00060042"/>
    <w:rsid w:val="0008685D"/>
    <w:rsid w:val="00090860"/>
    <w:rsid w:val="000A7DBB"/>
    <w:rsid w:val="000D2CB6"/>
    <w:rsid w:val="00112FD7"/>
    <w:rsid w:val="00137CF9"/>
    <w:rsid w:val="00150ABD"/>
    <w:rsid w:val="001946FC"/>
    <w:rsid w:val="001E19D0"/>
    <w:rsid w:val="001F7EFB"/>
    <w:rsid w:val="00222466"/>
    <w:rsid w:val="00247254"/>
    <w:rsid w:val="0024753C"/>
    <w:rsid w:val="00251E1A"/>
    <w:rsid w:val="00276026"/>
    <w:rsid w:val="00281F4F"/>
    <w:rsid w:val="002A058B"/>
    <w:rsid w:val="002B4549"/>
    <w:rsid w:val="0030051C"/>
    <w:rsid w:val="00310F17"/>
    <w:rsid w:val="00322A46"/>
    <w:rsid w:val="003326CB"/>
    <w:rsid w:val="00353B60"/>
    <w:rsid w:val="00371BB7"/>
    <w:rsid w:val="00376291"/>
    <w:rsid w:val="00380FD1"/>
    <w:rsid w:val="00383D02"/>
    <w:rsid w:val="00385DE7"/>
    <w:rsid w:val="003D1B71"/>
    <w:rsid w:val="003E73F9"/>
    <w:rsid w:val="004A6782"/>
    <w:rsid w:val="004E158A"/>
    <w:rsid w:val="004F7208"/>
    <w:rsid w:val="00522253"/>
    <w:rsid w:val="00565C77"/>
    <w:rsid w:val="0056708E"/>
    <w:rsid w:val="00572103"/>
    <w:rsid w:val="005801E5"/>
    <w:rsid w:val="00590471"/>
    <w:rsid w:val="005D01FA"/>
    <w:rsid w:val="00653E17"/>
    <w:rsid w:val="00665F95"/>
    <w:rsid w:val="006A08E8"/>
    <w:rsid w:val="006A5E29"/>
    <w:rsid w:val="006D79A8"/>
    <w:rsid w:val="0072353B"/>
    <w:rsid w:val="007575B6"/>
    <w:rsid w:val="007721CF"/>
    <w:rsid w:val="007B3C81"/>
    <w:rsid w:val="007D67CA"/>
    <w:rsid w:val="007E668F"/>
    <w:rsid w:val="007F5B63"/>
    <w:rsid w:val="007F775C"/>
    <w:rsid w:val="00803A0A"/>
    <w:rsid w:val="00834012"/>
    <w:rsid w:val="00846CB9"/>
    <w:rsid w:val="008566AA"/>
    <w:rsid w:val="008A1E6E"/>
    <w:rsid w:val="008C024F"/>
    <w:rsid w:val="008C2CFC"/>
    <w:rsid w:val="008F4309"/>
    <w:rsid w:val="008F543E"/>
    <w:rsid w:val="00912DC8"/>
    <w:rsid w:val="009475DC"/>
    <w:rsid w:val="00967B93"/>
    <w:rsid w:val="009D090F"/>
    <w:rsid w:val="00A31464"/>
    <w:rsid w:val="00A31B16"/>
    <w:rsid w:val="00A33613"/>
    <w:rsid w:val="00A47A8D"/>
    <w:rsid w:val="00A622EB"/>
    <w:rsid w:val="00A770BD"/>
    <w:rsid w:val="00AC6C7E"/>
    <w:rsid w:val="00B11345"/>
    <w:rsid w:val="00B4158A"/>
    <w:rsid w:val="00B4768D"/>
    <w:rsid w:val="00B6466C"/>
    <w:rsid w:val="00B83A32"/>
    <w:rsid w:val="00BB1B5D"/>
    <w:rsid w:val="00BC22C7"/>
    <w:rsid w:val="00BC4A2E"/>
    <w:rsid w:val="00BD195A"/>
    <w:rsid w:val="00C07240"/>
    <w:rsid w:val="00C14078"/>
    <w:rsid w:val="00C75CAB"/>
    <w:rsid w:val="00CA16E3"/>
    <w:rsid w:val="00CC1513"/>
    <w:rsid w:val="00CC45ED"/>
    <w:rsid w:val="00CE1E3D"/>
    <w:rsid w:val="00D0373F"/>
    <w:rsid w:val="00D053FA"/>
    <w:rsid w:val="00DC3F0A"/>
    <w:rsid w:val="00DD53DC"/>
    <w:rsid w:val="00DE00D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59E73E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F07F09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F07F09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9F2936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773F04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B35E0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B35E0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773F04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773F04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F07F09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F07F09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F07F09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F07F09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4E8542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4E8542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9F2936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B35E06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F07F09" w:themeColor="accent1"/>
        <w:left w:val="single" w:sz="2" w:space="10" w:color="F07F09" w:themeColor="accent1"/>
        <w:bottom w:val="single" w:sz="2" w:space="10" w:color="F07F09" w:themeColor="accent1"/>
        <w:right w:val="single" w:sz="2" w:space="10" w:color="F07F09" w:themeColor="accent1"/>
      </w:pBdr>
      <w:ind w:left="1152" w:right="1152"/>
    </w:pPr>
    <w:rPr>
      <w:i/>
      <w:iCs/>
      <w:color w:val="F07F09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773F04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B35E0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B35E0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773F04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773F04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F07F09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F07F09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F07F09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F07F09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B26B0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6B9F25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32323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uiz\Dropbox\Mi%20PC%20(LAPTOP-3KOEQV3J)\Desktop\USAC\PROCESO%20DE%20SELECCI&#211;N\OPOSICI&#211;N%202022-2023\GU&#205;AS%20DE%20PRESENTACI&#211;N%20EXPEDIENTE%202022\PUBLICAR\Gu&#237;a%20de%20presentaci&#243;n%20del%20expediente%20para%20proceso%20de%20selecci&#243;n%202022-2023%20USAC%20nacionales%20primer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3507C4D3E994B4FBC2F86B1C9E43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818AA-00D7-4A89-976A-66B7D1C793BA}"/>
      </w:docPartPr>
      <w:docPartBody>
        <w:p w:rsidR="00F340E5" w:rsidRDefault="00DF71E7">
          <w:pPr>
            <w:pStyle w:val="53507C4D3E994B4FBC2F86B1C9E43837"/>
          </w:pPr>
          <w:r w:rsidRPr="00CA16E3">
            <w:rPr>
              <w:lang w:val="es-ES_tradnl" w:bidi="es-ES"/>
            </w:rPr>
            <w:t>[Su dirección]</w:t>
          </w:r>
        </w:p>
      </w:docPartBody>
    </w:docPart>
    <w:docPart>
      <w:docPartPr>
        <w:name w:val="D79866675A6849DEAC3EA9CA310FB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236FF-A605-4847-863A-EAFBA4C4B5E4}"/>
      </w:docPartPr>
      <w:docPartBody>
        <w:p w:rsidR="00F340E5" w:rsidRDefault="00DF71E7">
          <w:pPr>
            <w:pStyle w:val="D79866675A6849DEAC3EA9CA310FBE7B"/>
          </w:pPr>
          <w:r w:rsidRPr="00CA16E3">
            <w:rPr>
              <w:lang w:val="es-ES_tradnl" w:bidi="es-ES"/>
            </w:rPr>
            <w:t>[Ciudad, código postal]</w:t>
          </w:r>
        </w:p>
      </w:docPartBody>
    </w:docPart>
    <w:docPart>
      <w:docPartPr>
        <w:name w:val="5C0C76F9A79F4C8599B04B568F0C7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1BC2D-3FF6-4FF5-B680-38BCD302EAF0}"/>
      </w:docPartPr>
      <w:docPartBody>
        <w:p w:rsidR="00F340E5" w:rsidRDefault="00DF71E7">
          <w:pPr>
            <w:pStyle w:val="5C0C76F9A79F4C8599B04B568F0C718F"/>
          </w:pPr>
          <w:r w:rsidRPr="00CA16E3">
            <w:rPr>
              <w:lang w:val="es-ES_tradnl" w:bidi="es-ES"/>
            </w:rPr>
            <w:t>[Su teléfono]</w:t>
          </w:r>
        </w:p>
      </w:docPartBody>
    </w:docPart>
    <w:docPart>
      <w:docPartPr>
        <w:name w:val="EACA9C1794E444D2A9C37FEBB298B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6D407-3B2C-430F-BCC8-E06166BDB2B8}"/>
      </w:docPartPr>
      <w:docPartBody>
        <w:p w:rsidR="00F340E5" w:rsidRDefault="00DF71E7">
          <w:pPr>
            <w:pStyle w:val="EACA9C1794E444D2A9C37FEBB298BB52"/>
          </w:pPr>
          <w:r w:rsidRPr="00CA16E3">
            <w:rPr>
              <w:lang w:val="es-ES_tradnl" w:bidi="es-ES"/>
            </w:rPr>
            <w:t>[Su correo electrónico]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1E7"/>
    <w:rsid w:val="00014014"/>
    <w:rsid w:val="00DF71E7"/>
    <w:rsid w:val="00EE23FD"/>
    <w:rsid w:val="00F3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3507C4D3E994B4FBC2F86B1C9E43837">
    <w:name w:val="53507C4D3E994B4FBC2F86B1C9E43837"/>
  </w:style>
  <w:style w:type="paragraph" w:customStyle="1" w:styleId="D79866675A6849DEAC3EA9CA310FBE7B">
    <w:name w:val="D79866675A6849DEAC3EA9CA310FBE7B"/>
  </w:style>
  <w:style w:type="paragraph" w:customStyle="1" w:styleId="5C0C76F9A79F4C8599B04B568F0C718F">
    <w:name w:val="5C0C76F9A79F4C8599B04B568F0C718F"/>
  </w:style>
  <w:style w:type="paragraph" w:customStyle="1" w:styleId="EACA9C1794E444D2A9C37FEBB298BB52">
    <w:name w:val="EACA9C1794E444D2A9C37FEBB298BB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Aspecto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B665E4-FDD3-437F-B6AF-C59BEF6FAB6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Guía de presentación del expediente para proceso de selección 2022-2023 USAC nacionales primeras</Template>
  <TotalTime>0</TotalTime>
  <Pages>1</Pages>
  <Words>223</Words>
  <Characters>1229</Characters>
  <Application>Microsoft Office Word</Application>
  <DocSecurity>8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2022-06-03T21:44:00Z</dcterms:created>
  <dcterms:modified xsi:type="dcterms:W3CDTF">2022-06-03T22:17:00Z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